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05" w:rsidRDefault="0078771B">
      <w:pPr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EBShops retourformulier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Gebruik onderstaand formulier als je iets retour wil sturen</w:t>
      </w:r>
      <w:r w:rsidR="00E31BB4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Druk het formulier af en vul het volledig in. </w:t>
      </w:r>
      <w:r>
        <w:rPr>
          <w:rFonts w:ascii="Verdana" w:hAnsi="Verdana"/>
          <w:sz w:val="20"/>
          <w:szCs w:val="20"/>
        </w:rPr>
        <w:t xml:space="preserve">Zorg ervoor dat kwetsbare artikelen goed verpakt zijn. Gebruik bij voorkeur de doos van levering voor de retourzending. Zie voor de retourvoorwaarden </w:t>
      </w:r>
      <w:r w:rsidR="00E31BB4">
        <w:rPr>
          <w:rFonts w:ascii="Verdana" w:hAnsi="Verdana"/>
          <w:sz w:val="20"/>
          <w:szCs w:val="20"/>
        </w:rPr>
        <w:t xml:space="preserve">de informatie op 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onze website. 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Stuur je retourzending aan: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EBShops</w:t>
      </w:r>
    </w:p>
    <w:p w:rsidR="002A1805" w:rsidRDefault="0078771B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Meipoortstraat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E31BB4">
        <w:rPr>
          <w:rFonts w:ascii="Verdana" w:hAnsi="Verdana"/>
          <w:sz w:val="20"/>
          <w:szCs w:val="20"/>
        </w:rPr>
        <w:t>18</w:t>
      </w:r>
    </w:p>
    <w:p w:rsidR="002A1805" w:rsidRDefault="0078771B">
      <w:pPr>
        <w:pBdr>
          <w:bottom w:val="single" w:sz="12" w:space="1" w:color="000000"/>
        </w:pBd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6981 DK  Doesbur</w:t>
      </w:r>
      <w:r>
        <w:rPr>
          <w:rFonts w:ascii="Verdana" w:hAnsi="Verdana"/>
          <w:sz w:val="20"/>
          <w:szCs w:val="20"/>
        </w:rPr>
        <w:t xml:space="preserve">g </w:t>
      </w:r>
    </w:p>
    <w:p w:rsidR="002A1805" w:rsidRDefault="002A1805">
      <w:pPr>
        <w:pBdr>
          <w:bottom w:val="single" w:sz="12" w:space="1" w:color="000000"/>
        </w:pBdr>
        <w:rPr>
          <w:rFonts w:ascii="Verdana" w:hAnsi="Verdana"/>
          <w:sz w:val="16"/>
          <w:szCs w:val="16"/>
        </w:rPr>
      </w:pPr>
    </w:p>
    <w:p w:rsidR="002A1805" w:rsidRDefault="002A1805">
      <w:pPr>
        <w:rPr>
          <w:rFonts w:ascii="Verdana" w:hAnsi="Verdana"/>
          <w:sz w:val="16"/>
          <w:szCs w:val="16"/>
        </w:rPr>
      </w:pPr>
    </w:p>
    <w:p w:rsidR="002A1805" w:rsidRDefault="0078771B">
      <w:pPr>
        <w:pStyle w:val="Lijstalinea"/>
        <w:numPr>
          <w:ilvl w:val="0"/>
          <w:numId w:val="1"/>
        </w:numPr>
        <w:ind w:left="3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Ik maak gebruik van mijn herroepingsrecht. Ik zie binnen 14 dagen af van mijn aankoop en stuur mijn gehele bestelling retour*: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Bestelnummer …………………………………….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Reden retour   …………………………………………………………………………………………………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2A1805" w:rsidRDefault="0078771B">
      <w:pPr>
        <w:pStyle w:val="Lijstalinea"/>
        <w:numPr>
          <w:ilvl w:val="0"/>
          <w:numId w:val="1"/>
        </w:num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Mijn artikel is defect/beschadigd. Ik </w:t>
      </w:r>
      <w:r>
        <w:rPr>
          <w:rFonts w:ascii="Verdana" w:hAnsi="Verdana"/>
          <w:sz w:val="20"/>
          <w:szCs w:val="20"/>
        </w:rPr>
        <w:t xml:space="preserve">stuur het retour na overleg met EBShops*: 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Artikelnummer …………………………………….</w:t>
      </w:r>
    </w:p>
    <w:p w:rsidR="002A1805" w:rsidRDefault="002A1805">
      <w:pPr>
        <w:rPr>
          <w:rFonts w:ascii="Verdana" w:hAnsi="Verdana"/>
          <w:sz w:val="16"/>
          <w:szCs w:val="16"/>
        </w:rPr>
      </w:pPr>
    </w:p>
    <w:p w:rsidR="002A1805" w:rsidRDefault="0078771B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Mijn gegevens: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Mijn naam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Mijn adres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Mijn postcode en woonplaats </w:t>
      </w:r>
      <w:r>
        <w:rPr>
          <w:rFonts w:ascii="Verdana" w:hAnsi="Verdana"/>
          <w:sz w:val="20"/>
          <w:szCs w:val="20"/>
        </w:rPr>
        <w:tab/>
        <w:t>…………………………………………………………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Tenaamstelling bankrekening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…………………………………………………………</w:t>
      </w:r>
    </w:p>
    <w:p w:rsidR="002A1805" w:rsidRDefault="007877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Mijn IBAN rekeningnummer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</w:t>
      </w:r>
    </w:p>
    <w:p w:rsidR="002A1805" w:rsidRDefault="002A1805">
      <w:pPr>
        <w:rPr>
          <w:rFonts w:ascii="Verdana" w:hAnsi="Verdana"/>
          <w:sz w:val="20"/>
          <w:szCs w:val="20"/>
        </w:rPr>
      </w:pPr>
    </w:p>
    <w:p w:rsidR="002A1805" w:rsidRDefault="0078771B">
      <w:r>
        <w:rPr>
          <w:rFonts w:ascii="Verdana" w:hAnsi="Verdana"/>
          <w:sz w:val="20"/>
          <w:szCs w:val="20"/>
        </w:rPr>
        <w:t>Datum</w:t>
      </w:r>
      <w:r>
        <w:rPr>
          <w:rFonts w:ascii="Verdana" w:hAnsi="Verdana"/>
          <w:sz w:val="20"/>
          <w:szCs w:val="20"/>
        </w:rPr>
        <w:tab/>
        <w:t xml:space="preserve"> en handtekening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</w:t>
      </w:r>
      <w:r>
        <w:rPr>
          <w:rFonts w:ascii="Verdana" w:hAnsi="Verdana"/>
          <w:sz w:val="20"/>
          <w:szCs w:val="20"/>
        </w:rPr>
        <w:tab/>
        <w:t>…………………………………</w:t>
      </w:r>
      <w:r>
        <w:rPr>
          <w:rFonts w:ascii="Verdana" w:hAnsi="Verdana"/>
          <w:sz w:val="20"/>
          <w:szCs w:val="20"/>
        </w:rPr>
        <w:tab/>
      </w:r>
    </w:p>
    <w:sectPr w:rsidR="002A18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71B" w:rsidRDefault="0078771B">
      <w:pPr>
        <w:spacing w:after="0" w:line="240" w:lineRule="auto"/>
      </w:pPr>
      <w:r>
        <w:separator/>
      </w:r>
    </w:p>
  </w:endnote>
  <w:endnote w:type="continuationSeparator" w:id="0">
    <w:p w:rsidR="0078771B" w:rsidRDefault="00787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9DE" w:rsidRDefault="0078771B">
    <w:pPr>
      <w:pStyle w:val="Voettekst"/>
    </w:pPr>
    <w:r>
      <w:t>*  Kruis aan en vul in wat van toepassing is.</w:t>
    </w:r>
  </w:p>
  <w:p w:rsidR="008509DE" w:rsidRDefault="0078771B">
    <w:pPr>
      <w:pStyle w:val="Voettekst"/>
    </w:pPr>
  </w:p>
  <w:p w:rsidR="008509DE" w:rsidRDefault="0078771B">
    <w:pPr>
      <w:pStyle w:val="Voettekst"/>
      <w:rPr>
        <w:b/>
      </w:rPr>
    </w:pPr>
    <w:r>
      <w:rPr>
        <w:b/>
      </w:rPr>
      <w:t xml:space="preserve">Belangrijk: </w:t>
    </w:r>
  </w:p>
  <w:p w:rsidR="008509DE" w:rsidRDefault="0078771B">
    <w:pPr>
      <w:pStyle w:val="Voettekst"/>
    </w:pPr>
    <w:r>
      <w:t>Stuur nooit defecte of beschadigde artikelen retour zonder eerst contact met ons te hebben. Het zou vervelend zijn als een kapot artikel weer in onze voorraad</w:t>
    </w:r>
    <w:r>
      <w:t xml:space="preserve"> terecht komt en aan iemand anders wordt geleverd.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71B" w:rsidRDefault="007877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8771B" w:rsidRDefault="00787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9DE" w:rsidRDefault="0078771B">
    <w:pPr>
      <w:pStyle w:val="Koptekst"/>
    </w:pPr>
  </w:p>
  <w:p w:rsidR="008509DE" w:rsidRDefault="0078771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041E4"/>
    <w:multiLevelType w:val="multilevel"/>
    <w:tmpl w:val="F704E582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A1805"/>
    <w:rsid w:val="002A1805"/>
    <w:rsid w:val="0078771B"/>
    <w:rsid w:val="00E3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DE228-83A2-4A09-B928-7A56156A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Lijstalinea">
    <w:name w:val="List Paragraph"/>
    <w:basedOn w:val="Standaar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ERVIC</dc:creator>
  <dc:description/>
  <cp:lastModifiedBy>Microsoft-account</cp:lastModifiedBy>
  <cp:revision>2</cp:revision>
  <cp:lastPrinted>2019-02-28T07:31:00Z</cp:lastPrinted>
  <dcterms:created xsi:type="dcterms:W3CDTF">2026-01-15T09:05:00Z</dcterms:created>
  <dcterms:modified xsi:type="dcterms:W3CDTF">2026-01-15T09:05:00Z</dcterms:modified>
</cp:coreProperties>
</file>